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420C4" w14:textId="77777777" w:rsidR="002C2C6E" w:rsidRPr="00734D49" w:rsidRDefault="0062241B" w:rsidP="00D27B38">
      <w:pPr>
        <w:tabs>
          <w:tab w:val="left" w:pos="2666"/>
        </w:tabs>
        <w:rPr>
          <w:rFonts w:ascii="Secca KjG" w:hAnsi="Secca KjG"/>
          <w:b/>
          <w:sz w:val="28"/>
          <w:szCs w:val="28"/>
        </w:rPr>
      </w:pPr>
      <w:r w:rsidRPr="00734D49">
        <w:rPr>
          <w:rFonts w:ascii="Secca KjG" w:hAnsi="Secca KjG"/>
          <w:b/>
          <w:sz w:val="28"/>
          <w:szCs w:val="28"/>
        </w:rPr>
        <w:t>Datum</w:t>
      </w:r>
      <w:r w:rsidR="00522915" w:rsidRPr="00734D49">
        <w:rPr>
          <w:rFonts w:ascii="Secca KjG" w:hAnsi="Secca KjG"/>
          <w:b/>
          <w:sz w:val="28"/>
          <w:szCs w:val="28"/>
        </w:rPr>
        <w:t xml:space="preserve"> und Ort</w:t>
      </w:r>
      <w:r w:rsidRPr="00734D49">
        <w:rPr>
          <w:rFonts w:ascii="Secca KjG" w:hAnsi="Secca KjG"/>
          <w:b/>
          <w:sz w:val="28"/>
          <w:szCs w:val="28"/>
        </w:rPr>
        <w:t>:</w:t>
      </w:r>
      <w:r w:rsidR="00D27B38" w:rsidRPr="00734D49">
        <w:rPr>
          <w:rFonts w:ascii="Secca KjG" w:hAnsi="Secca KjG"/>
          <w:b/>
          <w:sz w:val="28"/>
          <w:szCs w:val="28"/>
        </w:rPr>
        <w:tab/>
      </w:r>
    </w:p>
    <w:p w14:paraId="4649D1ED" w14:textId="77777777" w:rsidR="0062241B" w:rsidRPr="00734D49" w:rsidRDefault="00522915" w:rsidP="0062241B">
      <w:pPr>
        <w:rPr>
          <w:rFonts w:ascii="Secca KjG" w:hAnsi="Secca KjG"/>
          <w:b/>
          <w:sz w:val="28"/>
          <w:szCs w:val="28"/>
        </w:rPr>
      </w:pPr>
      <w:r w:rsidRPr="00734D49">
        <w:rPr>
          <w:rFonts w:ascii="Secca KjG" w:hAnsi="Secca KjG" w:cs="Myriad Arabic"/>
          <w:b/>
          <w:sz w:val="28"/>
          <w:szCs w:val="28"/>
        </w:rPr>
        <w:t>Gesprächsleitung</w:t>
      </w:r>
      <w:r w:rsidR="0062241B" w:rsidRPr="00734D49">
        <w:rPr>
          <w:rFonts w:ascii="Secca KjG" w:hAnsi="Secca KjG"/>
          <w:b/>
          <w:sz w:val="28"/>
          <w:szCs w:val="28"/>
        </w:rPr>
        <w:t>:</w:t>
      </w:r>
    </w:p>
    <w:p w14:paraId="190738F5" w14:textId="77777777" w:rsidR="0062241B" w:rsidRPr="00734D49" w:rsidRDefault="0062241B" w:rsidP="0062241B">
      <w:pPr>
        <w:rPr>
          <w:rFonts w:ascii="Secca KjG" w:hAnsi="Secca KjG"/>
          <w:b/>
          <w:sz w:val="28"/>
          <w:szCs w:val="28"/>
        </w:rPr>
      </w:pPr>
      <w:r w:rsidRPr="00734D49">
        <w:rPr>
          <w:rFonts w:ascii="Secca KjG" w:hAnsi="Secca KjG"/>
          <w:b/>
          <w:sz w:val="28"/>
          <w:szCs w:val="28"/>
        </w:rPr>
        <w:t>Protokoll:</w:t>
      </w:r>
    </w:p>
    <w:tbl>
      <w:tblPr>
        <w:tblpPr w:leftFromText="141" w:rightFromText="141" w:vertAnchor="page" w:horzAnchor="margin" w:tblpY="3252"/>
        <w:tblW w:w="10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9"/>
        <w:gridCol w:w="7332"/>
        <w:gridCol w:w="1134"/>
      </w:tblGrid>
      <w:tr w:rsidR="00037553" w:rsidRPr="00734D49" w14:paraId="1DA52414" w14:textId="77777777" w:rsidTr="00734D49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00B6BE"/>
            <w:vAlign w:val="center"/>
          </w:tcPr>
          <w:p w14:paraId="4520C9E6" w14:textId="121A5808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  <w:bCs/>
                <w:color w:val="FFFFFF"/>
              </w:rPr>
            </w:pPr>
            <w:r w:rsidRPr="00734D49">
              <w:rPr>
                <w:rFonts w:ascii="Secca KjG" w:hAnsi="Secca KjG" w:cs="Arial"/>
                <w:bCs/>
                <w:color w:val="FFFFFF"/>
              </w:rPr>
              <w:t>T</w:t>
            </w:r>
            <w:r w:rsidR="00064DDF">
              <w:rPr>
                <w:rFonts w:ascii="Secca KjG" w:hAnsi="Secca KjG" w:cs="Arial"/>
                <w:bCs/>
                <w:color w:val="FFFFFF"/>
              </w:rPr>
              <w:t>OP</w:t>
            </w:r>
            <w:r w:rsidRPr="00734D49">
              <w:rPr>
                <w:rFonts w:ascii="Secca KjG" w:hAnsi="Secca KjG" w:cs="Arial"/>
                <w:bCs/>
                <w:color w:val="FFFFFF"/>
              </w:rPr>
              <w:t>s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00B6BE"/>
            <w:vAlign w:val="center"/>
          </w:tcPr>
          <w:p w14:paraId="15EE4D8E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  <w:b/>
                <w:bCs/>
                <w:color w:val="FFFFFF"/>
              </w:rPr>
            </w:pPr>
            <w:r w:rsidRPr="00734D49">
              <w:rPr>
                <w:rFonts w:ascii="Secca KjG" w:hAnsi="Secca KjG" w:cs="Arial"/>
                <w:b/>
                <w:bCs/>
                <w:color w:val="FFFFFF"/>
              </w:rPr>
              <w:t>Ziel und Inhalte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00B6BE"/>
            <w:vAlign w:val="center"/>
          </w:tcPr>
          <w:p w14:paraId="7222019F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  <w:b/>
                <w:bCs/>
                <w:color w:val="FFFFFF"/>
              </w:rPr>
            </w:pPr>
            <w:r w:rsidRPr="00734D49">
              <w:rPr>
                <w:rFonts w:ascii="Secca KjG" w:hAnsi="Secca KjG" w:cs="Arial"/>
                <w:b/>
                <w:bCs/>
                <w:color w:val="FFFFFF"/>
              </w:rPr>
              <w:t>Wer</w:t>
            </w:r>
          </w:p>
        </w:tc>
      </w:tr>
      <w:tr w:rsidR="00037553" w:rsidRPr="00734D49" w14:paraId="1C804617" w14:textId="77777777" w:rsidTr="00037553">
        <w:trPr>
          <w:trHeight w:val="397"/>
        </w:trPr>
        <w:tc>
          <w:tcPr>
            <w:tcW w:w="0" w:type="auto"/>
            <w:tcBorders>
              <w:top w:val="single" w:sz="4" w:space="0" w:color="auto"/>
            </w:tcBorders>
          </w:tcPr>
          <w:p w14:paraId="6365DBB8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  <w:r w:rsidRPr="00734D49">
              <w:rPr>
                <w:rFonts w:ascii="Secca KjG" w:hAnsi="Secca KjG" w:cs="Arial"/>
              </w:rPr>
              <w:t>Einstieg</w:t>
            </w:r>
          </w:p>
        </w:tc>
        <w:tc>
          <w:tcPr>
            <w:tcW w:w="7332" w:type="dxa"/>
            <w:tcBorders>
              <w:top w:val="single" w:sz="4" w:space="0" w:color="auto"/>
            </w:tcBorders>
          </w:tcPr>
          <w:p w14:paraId="55AB147C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F3DAF71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4FC34D19" w14:textId="77777777" w:rsidTr="00037553">
        <w:trPr>
          <w:trHeight w:val="397"/>
        </w:trPr>
        <w:tc>
          <w:tcPr>
            <w:tcW w:w="0" w:type="auto"/>
          </w:tcPr>
          <w:p w14:paraId="000D9123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  <w:r w:rsidRPr="00734D49">
              <w:rPr>
                <w:rFonts w:ascii="Secca KjG" w:hAnsi="Secca KjG" w:cs="Arial"/>
              </w:rPr>
              <w:t>Letztes Protokoll</w:t>
            </w:r>
          </w:p>
        </w:tc>
        <w:tc>
          <w:tcPr>
            <w:tcW w:w="7332" w:type="dxa"/>
          </w:tcPr>
          <w:p w14:paraId="2385A8B5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/>
              </w:rPr>
            </w:pPr>
          </w:p>
        </w:tc>
        <w:tc>
          <w:tcPr>
            <w:tcW w:w="1134" w:type="dxa"/>
          </w:tcPr>
          <w:p w14:paraId="59A5FC0C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3B50D4CE" w14:textId="77777777" w:rsidTr="00037553">
        <w:trPr>
          <w:trHeight w:val="397"/>
        </w:trPr>
        <w:tc>
          <w:tcPr>
            <w:tcW w:w="0" w:type="auto"/>
          </w:tcPr>
          <w:p w14:paraId="127191C6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</w:p>
        </w:tc>
        <w:tc>
          <w:tcPr>
            <w:tcW w:w="7332" w:type="dxa"/>
          </w:tcPr>
          <w:p w14:paraId="29F21CAB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48428764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15299FEC" w14:textId="77777777" w:rsidTr="00037553">
        <w:trPr>
          <w:trHeight w:val="397"/>
        </w:trPr>
        <w:tc>
          <w:tcPr>
            <w:tcW w:w="0" w:type="auto"/>
          </w:tcPr>
          <w:p w14:paraId="2700B5A2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</w:p>
        </w:tc>
        <w:tc>
          <w:tcPr>
            <w:tcW w:w="7332" w:type="dxa"/>
          </w:tcPr>
          <w:p w14:paraId="6144D6AD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28EC87FC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42F78BD3" w14:textId="77777777" w:rsidTr="00037553">
        <w:trPr>
          <w:trHeight w:val="397"/>
        </w:trPr>
        <w:tc>
          <w:tcPr>
            <w:tcW w:w="0" w:type="auto"/>
          </w:tcPr>
          <w:p w14:paraId="78E8DE3F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  <w:lang w:val="en-GB"/>
              </w:rPr>
            </w:pPr>
          </w:p>
        </w:tc>
        <w:tc>
          <w:tcPr>
            <w:tcW w:w="7332" w:type="dxa"/>
          </w:tcPr>
          <w:p w14:paraId="18A31BF6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  <w:lang w:val="en-GB"/>
              </w:rPr>
            </w:pPr>
          </w:p>
        </w:tc>
        <w:tc>
          <w:tcPr>
            <w:tcW w:w="1134" w:type="dxa"/>
          </w:tcPr>
          <w:p w14:paraId="4474769F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  <w:lang w:val="en-GB"/>
              </w:rPr>
            </w:pPr>
          </w:p>
        </w:tc>
      </w:tr>
      <w:tr w:rsidR="00037553" w:rsidRPr="00734D49" w14:paraId="29BAC388" w14:textId="77777777" w:rsidTr="00037553">
        <w:trPr>
          <w:trHeight w:val="397"/>
        </w:trPr>
        <w:tc>
          <w:tcPr>
            <w:tcW w:w="0" w:type="auto"/>
          </w:tcPr>
          <w:p w14:paraId="2DBC043B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</w:p>
        </w:tc>
        <w:tc>
          <w:tcPr>
            <w:tcW w:w="7332" w:type="dxa"/>
          </w:tcPr>
          <w:p w14:paraId="20FB1876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5BE63637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612431AB" w14:textId="77777777" w:rsidTr="00037553">
        <w:trPr>
          <w:trHeight w:val="397"/>
        </w:trPr>
        <w:tc>
          <w:tcPr>
            <w:tcW w:w="0" w:type="auto"/>
          </w:tcPr>
          <w:p w14:paraId="7CEC134A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</w:p>
        </w:tc>
        <w:tc>
          <w:tcPr>
            <w:tcW w:w="7332" w:type="dxa"/>
          </w:tcPr>
          <w:p w14:paraId="07AD0AC0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14822DD0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444A927F" w14:textId="77777777" w:rsidTr="00037553">
        <w:trPr>
          <w:trHeight w:val="397"/>
        </w:trPr>
        <w:tc>
          <w:tcPr>
            <w:tcW w:w="0" w:type="auto"/>
          </w:tcPr>
          <w:p w14:paraId="4492544C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</w:p>
        </w:tc>
        <w:tc>
          <w:tcPr>
            <w:tcW w:w="7332" w:type="dxa"/>
          </w:tcPr>
          <w:p w14:paraId="3CB8C605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17918290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037553" w:rsidRPr="00734D49" w14:paraId="2FBC25E6" w14:textId="77777777" w:rsidTr="00037553">
        <w:trPr>
          <w:trHeight w:val="397"/>
        </w:trPr>
        <w:tc>
          <w:tcPr>
            <w:tcW w:w="0" w:type="auto"/>
          </w:tcPr>
          <w:p w14:paraId="7BE2F736" w14:textId="77777777" w:rsidR="00037553" w:rsidRPr="00734D49" w:rsidRDefault="00522915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  <w:r w:rsidRPr="00734D49">
              <w:rPr>
                <w:rFonts w:ascii="Secca KjG" w:hAnsi="Secca KjG" w:cs="Arial"/>
              </w:rPr>
              <w:t>Nächster Termin</w:t>
            </w:r>
          </w:p>
        </w:tc>
        <w:tc>
          <w:tcPr>
            <w:tcW w:w="7332" w:type="dxa"/>
          </w:tcPr>
          <w:p w14:paraId="4D32D418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31FF71C3" w14:textId="77777777" w:rsidR="00037553" w:rsidRPr="00734D49" w:rsidRDefault="00037553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  <w:tr w:rsidR="00522915" w:rsidRPr="00734D49" w14:paraId="0C8F0175" w14:textId="77777777" w:rsidTr="00037553">
        <w:trPr>
          <w:trHeight w:val="397"/>
        </w:trPr>
        <w:tc>
          <w:tcPr>
            <w:tcW w:w="0" w:type="auto"/>
          </w:tcPr>
          <w:p w14:paraId="6006BD26" w14:textId="77777777" w:rsidR="00522915" w:rsidRPr="00734D49" w:rsidRDefault="00522915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spacing w:line="360" w:lineRule="auto"/>
              <w:rPr>
                <w:rFonts w:ascii="Secca KjG" w:hAnsi="Secca KjG" w:cs="Arial"/>
              </w:rPr>
            </w:pPr>
            <w:r w:rsidRPr="00734D49">
              <w:rPr>
                <w:rFonts w:ascii="Secca KjG" w:hAnsi="Secca KjG" w:cs="Arial"/>
              </w:rPr>
              <w:t>Auswertung</w:t>
            </w:r>
          </w:p>
        </w:tc>
        <w:tc>
          <w:tcPr>
            <w:tcW w:w="7332" w:type="dxa"/>
          </w:tcPr>
          <w:p w14:paraId="7D93376A" w14:textId="77777777" w:rsidR="00522915" w:rsidRPr="00734D49" w:rsidRDefault="00522915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rPr>
                <w:rFonts w:ascii="Secca KjG" w:hAnsi="Secca KjG" w:cs="Arial"/>
              </w:rPr>
            </w:pPr>
          </w:p>
        </w:tc>
        <w:tc>
          <w:tcPr>
            <w:tcW w:w="1134" w:type="dxa"/>
          </w:tcPr>
          <w:p w14:paraId="13C1CAD5" w14:textId="77777777" w:rsidR="00522915" w:rsidRPr="00734D49" w:rsidRDefault="00522915" w:rsidP="00037553">
            <w:pPr>
              <w:pStyle w:val="Kopfzeile"/>
              <w:tabs>
                <w:tab w:val="clear" w:pos="4536"/>
                <w:tab w:val="clear" w:pos="9072"/>
                <w:tab w:val="left" w:pos="1480"/>
              </w:tabs>
              <w:jc w:val="center"/>
              <w:rPr>
                <w:rFonts w:ascii="Secca KjG" w:hAnsi="Secca KjG" w:cs="Arial"/>
              </w:rPr>
            </w:pPr>
          </w:p>
        </w:tc>
      </w:tr>
    </w:tbl>
    <w:p w14:paraId="6537A232" w14:textId="77777777" w:rsidR="0062241B" w:rsidRPr="00734D49" w:rsidRDefault="0062241B" w:rsidP="0062241B">
      <w:pPr>
        <w:rPr>
          <w:rFonts w:ascii="Secca KjG" w:hAnsi="Secca KjG"/>
          <w:b/>
          <w:sz w:val="28"/>
          <w:szCs w:val="28"/>
        </w:rPr>
      </w:pPr>
    </w:p>
    <w:sectPr w:rsidR="0062241B" w:rsidRPr="00734D49" w:rsidSect="00103CFA">
      <w:headerReference w:type="default" r:id="rId7"/>
      <w:footerReference w:type="default" r:id="rId8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90EDE" w14:textId="77777777" w:rsidR="00064DDF" w:rsidRDefault="00064DDF">
      <w:r>
        <w:separator/>
      </w:r>
    </w:p>
  </w:endnote>
  <w:endnote w:type="continuationSeparator" w:id="0">
    <w:p w14:paraId="10C02469" w14:textId="77777777" w:rsidR="00064DDF" w:rsidRDefault="0006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Secca KjG">
    <w:panose1 w:val="020B0503030003020504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78BB5" w14:textId="77777777" w:rsidR="002C2C6E" w:rsidRPr="00752C6E" w:rsidRDefault="002C2C6E">
    <w:pPr>
      <w:pStyle w:val="Fuzeile"/>
      <w:rPr>
        <w:rFonts w:ascii="Myriad Pro" w:hAnsi="Myriad Pro"/>
      </w:rPr>
    </w:pPr>
    <w:r w:rsidRPr="00752C6E">
      <w:rPr>
        <w:rStyle w:val="Seitenzahl"/>
        <w:rFonts w:ascii="Myriad Pro" w:hAnsi="Myriad Pro"/>
      </w:rPr>
      <w:fldChar w:fldCharType="begin"/>
    </w:r>
    <w:r w:rsidRPr="00752C6E">
      <w:rPr>
        <w:rStyle w:val="Seitenzahl"/>
        <w:rFonts w:ascii="Myriad Pro" w:hAnsi="Myriad Pro"/>
      </w:rPr>
      <w:instrText xml:space="preserve"> PAGE </w:instrText>
    </w:r>
    <w:r w:rsidRPr="00752C6E">
      <w:rPr>
        <w:rStyle w:val="Seitenzahl"/>
        <w:rFonts w:ascii="Myriad Pro" w:hAnsi="Myriad Pro"/>
      </w:rPr>
      <w:fldChar w:fldCharType="separate"/>
    </w:r>
    <w:r w:rsidR="00734D49">
      <w:rPr>
        <w:rStyle w:val="Seitenzahl"/>
        <w:rFonts w:ascii="Myriad Pro" w:hAnsi="Myriad Pro"/>
      </w:rPr>
      <w:t>1</w:t>
    </w:r>
    <w:r w:rsidRPr="00752C6E">
      <w:rPr>
        <w:rStyle w:val="Seitenzahl"/>
        <w:rFonts w:ascii="Myriad Pro" w:hAnsi="Myriad Pro"/>
      </w:rPr>
      <w:fldChar w:fldCharType="end"/>
    </w:r>
    <w:r w:rsidR="00734D49">
      <w:rPr>
        <w:rFonts w:ascii="Myriad Pro" w:hAnsi="Myriad Pro"/>
      </w:rPr>
      <w:drawing>
        <wp:inline distT="0" distB="0" distL="0" distR="0" wp14:anchorId="1A61476A" wp14:editId="20FD5A64">
          <wp:extent cx="6114415" cy="5407025"/>
          <wp:effectExtent l="0" t="0" r="635" b="3175"/>
          <wp:docPr id="2" name="Bild 2" descr="Beschreibung: G:\KjG-Medien\Print-Medien  ÖA\Eigene Dokumente\KjG\Büro\Formulare\Diözesanstelle\Teamgespräche\seelenbohr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G:\KjG-Medien\Print-Medien  ÖA\Eigene Dokumente\KjG\Büro\Formulare\Diözesanstelle\Teamgespräche\seelenbohr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40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4D49">
      <w:rPr>
        <w:rFonts w:ascii="Myriad Pro" w:hAnsi="Myriad Pro"/>
      </w:rPr>
      <w:drawing>
        <wp:inline distT="0" distB="0" distL="0" distR="0" wp14:anchorId="3281809A" wp14:editId="2D2F585B">
          <wp:extent cx="6114415" cy="5407025"/>
          <wp:effectExtent l="0" t="0" r="635" b="3175"/>
          <wp:docPr id="1" name="Bild 1" descr="Beschreibung: G:\KjG-Medien\Print-Medien  ÖA\Eigene Dokumente\KjG\Büro\Formulare\Diözesanstelle\Teamgespräche\seelenbohr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G:\KjG-Medien\Print-Medien  ÖA\Eigene Dokumente\KjG\Büro\Formulare\Diözesanstelle\Teamgespräche\seelenbohr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40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636F3" w14:textId="77777777" w:rsidR="00064DDF" w:rsidRDefault="00064DDF">
      <w:r>
        <w:separator/>
      </w:r>
    </w:p>
  </w:footnote>
  <w:footnote w:type="continuationSeparator" w:id="0">
    <w:p w14:paraId="3052D972" w14:textId="77777777" w:rsidR="00064DDF" w:rsidRDefault="00064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99DEB" w14:textId="77777777" w:rsidR="0062241B" w:rsidRPr="00734D49" w:rsidRDefault="00734D49" w:rsidP="0062241B">
    <w:pPr>
      <w:pStyle w:val="Kopfzeile"/>
      <w:tabs>
        <w:tab w:val="clear" w:pos="4536"/>
        <w:tab w:val="clear" w:pos="9072"/>
      </w:tabs>
      <w:rPr>
        <w:rFonts w:ascii="Secca KjG" w:hAnsi="Secca KjG" w:cs="Arial"/>
        <w:b/>
        <w:bCs/>
        <w:color w:val="00B6BE"/>
        <w:sz w:val="36"/>
      </w:rPr>
    </w:pPr>
    <w:r>
      <w:rPr>
        <w:rFonts w:ascii="Secca KjG" w:hAnsi="Secca KjG" w:cs="Arial"/>
        <w:b/>
        <w:bCs/>
        <w:color w:val="00B6BE"/>
        <w:sz w:val="36"/>
      </w:rPr>
      <w:drawing>
        <wp:anchor distT="0" distB="0" distL="114300" distR="114300" simplePos="0" relativeHeight="251658240" behindDoc="1" locked="0" layoutInCell="1" allowOverlap="1" wp14:anchorId="0494171A" wp14:editId="4046EEE7">
          <wp:simplePos x="0" y="0"/>
          <wp:positionH relativeFrom="column">
            <wp:posOffset>-730885</wp:posOffset>
          </wp:positionH>
          <wp:positionV relativeFrom="paragraph">
            <wp:posOffset>-459740</wp:posOffset>
          </wp:positionV>
          <wp:extent cx="7570470" cy="10697845"/>
          <wp:effectExtent l="0" t="0" r="0" b="8255"/>
          <wp:wrapNone/>
          <wp:docPr id="4" name="Bild 2" descr="Beschreibung: Beschreibung: Beschreibung: Briefpapoer_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Beschreibung: Beschreibung: Briefpapoer_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41B" w:rsidRPr="00734D49">
      <w:rPr>
        <w:rFonts w:ascii="Secca KjG" w:hAnsi="Secca KjG" w:cs="Arial"/>
        <w:b/>
        <w:bCs/>
        <w:color w:val="00B6BE"/>
        <w:sz w:val="36"/>
      </w:rPr>
      <w:t xml:space="preserve"> Tagesordnung</w:t>
    </w:r>
  </w:p>
  <w:p w14:paraId="44FBE5E9" w14:textId="77777777" w:rsidR="00103CFA" w:rsidRPr="00103CFA" w:rsidRDefault="0062241B" w:rsidP="0062241B">
    <w:pPr>
      <w:pStyle w:val="Kopfzeile"/>
      <w:tabs>
        <w:tab w:val="clear" w:pos="4536"/>
        <w:tab w:val="clear" w:pos="9072"/>
      </w:tabs>
    </w:pPr>
    <w:r w:rsidRPr="00B12A8A">
      <w:rPr>
        <w:rFonts w:ascii="Myriad Pro" w:hAnsi="Myriad Pro" w:cs="Arial"/>
        <w:b/>
        <w:bCs/>
        <w:color w:val="00ABBC"/>
        <w:sz w:val="36"/>
      </w:rPr>
      <w:t xml:space="preserve"> </w:t>
    </w:r>
  </w:p>
  <w:p w14:paraId="0EAFF590" w14:textId="77777777" w:rsidR="00103CFA" w:rsidRPr="00103CFA" w:rsidRDefault="00103CFA" w:rsidP="00103CFA"/>
  <w:p w14:paraId="0F6C4798" w14:textId="77777777" w:rsidR="002C2C6E" w:rsidRPr="000D6DC4" w:rsidRDefault="00734D49" w:rsidP="006D5A46">
    <w:pPr>
      <w:pStyle w:val="berschrift2"/>
      <w:rPr>
        <w:sz w:val="56"/>
        <w:szCs w:val="56"/>
      </w:rPr>
    </w:pPr>
    <w:r>
      <w:rPr>
        <w:sz w:val="56"/>
        <w:szCs w:val="56"/>
      </w:rPr>
      <w:drawing>
        <wp:inline distT="0" distB="0" distL="0" distR="0" wp14:anchorId="7C47DF11" wp14:editId="6C45967E">
          <wp:extent cx="6114415" cy="8651240"/>
          <wp:effectExtent l="0" t="0" r="635" b="0"/>
          <wp:docPr id="14" name="Bild 204" descr="Beschreibung: G:\KjG-Medien\Print-Medien  ÖA\Eigene Dokumente\KjG\Büro\Briefpapier-Dru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4" descr="Beschreibung: G:\KjG-Medien\Print-Medien  ÖA\Eigene Dokumente\KjG\Büro\Briefpapier-Dru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865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56"/>
        <w:szCs w:val="56"/>
      </w:rPr>
      <w:drawing>
        <wp:inline distT="0" distB="0" distL="0" distR="0" wp14:anchorId="44AB61C6" wp14:editId="7DD2C876">
          <wp:extent cx="6114415" cy="5407025"/>
          <wp:effectExtent l="0" t="0" r="635" b="3175"/>
          <wp:docPr id="13" name="Bild 203" descr="Beschreibung: G:\KjG-Medien\Print-Medien  ÖA\Eigene Dokumente\KjG\Büro\Formulare\Diözesanstelle\Teamgespräche\seelenbohr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3" descr="Beschreibung: G:\KjG-Medien\Print-Medien  ÖA\Eigene Dokumente\KjG\Büro\Formulare\Diözesanstelle\Teamgespräche\seelenbohr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40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034120" w14:textId="77777777" w:rsidR="000D6DC4" w:rsidRDefault="000D6DC4" w:rsidP="000D6DC4"/>
  <w:p w14:paraId="3FE6373A" w14:textId="77777777" w:rsidR="000D6DC4" w:rsidRPr="000D6DC4" w:rsidRDefault="000D6DC4" w:rsidP="000D6D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35F99"/>
    <w:multiLevelType w:val="hybridMultilevel"/>
    <w:tmpl w:val="960A8CA8"/>
    <w:lvl w:ilvl="0" w:tplc="17E4C9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E2444"/>
    <w:multiLevelType w:val="hybridMultilevel"/>
    <w:tmpl w:val="124C566E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6C61"/>
    <w:multiLevelType w:val="hybridMultilevel"/>
    <w:tmpl w:val="2BB67390"/>
    <w:lvl w:ilvl="0" w:tplc="E09C714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236A6C"/>
    <w:multiLevelType w:val="hybridMultilevel"/>
    <w:tmpl w:val="C5AE1B8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764D3E"/>
    <w:multiLevelType w:val="hybridMultilevel"/>
    <w:tmpl w:val="3442489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77525"/>
    <w:multiLevelType w:val="hybridMultilevel"/>
    <w:tmpl w:val="99E0B0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1F5CB9"/>
    <w:multiLevelType w:val="hybridMultilevel"/>
    <w:tmpl w:val="CEE49FC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50E04"/>
    <w:multiLevelType w:val="hybridMultilevel"/>
    <w:tmpl w:val="E160CD22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597AF1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E0E44"/>
    <w:multiLevelType w:val="hybridMultilevel"/>
    <w:tmpl w:val="D5C80166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447ED"/>
    <w:multiLevelType w:val="hybridMultilevel"/>
    <w:tmpl w:val="00DA0D54"/>
    <w:lvl w:ilvl="0" w:tplc="91B2F58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E023A"/>
    <w:multiLevelType w:val="hybridMultilevel"/>
    <w:tmpl w:val="2E26B1D4"/>
    <w:lvl w:ilvl="0" w:tplc="597AF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97AF1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7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66F2D"/>
    <w:multiLevelType w:val="hybridMultilevel"/>
    <w:tmpl w:val="9D88F3BE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862DD"/>
    <w:multiLevelType w:val="hybridMultilevel"/>
    <w:tmpl w:val="EAF08D82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96DE2"/>
    <w:multiLevelType w:val="hybridMultilevel"/>
    <w:tmpl w:val="6D6EA380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D4B2E"/>
    <w:multiLevelType w:val="hybridMultilevel"/>
    <w:tmpl w:val="ED20A8D8"/>
    <w:lvl w:ilvl="0" w:tplc="04070007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412872"/>
    <w:multiLevelType w:val="hybridMultilevel"/>
    <w:tmpl w:val="CA6653E4"/>
    <w:lvl w:ilvl="0" w:tplc="490CA32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A0328"/>
    <w:multiLevelType w:val="hybridMultilevel"/>
    <w:tmpl w:val="8938BB7A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E0136"/>
    <w:multiLevelType w:val="hybridMultilevel"/>
    <w:tmpl w:val="3508F908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B24F3"/>
    <w:multiLevelType w:val="hybridMultilevel"/>
    <w:tmpl w:val="4C385792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219A7"/>
    <w:multiLevelType w:val="hybridMultilevel"/>
    <w:tmpl w:val="B676694E"/>
    <w:lvl w:ilvl="0" w:tplc="17E4C9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D11B2"/>
    <w:multiLevelType w:val="hybridMultilevel"/>
    <w:tmpl w:val="31062570"/>
    <w:lvl w:ilvl="0" w:tplc="15B40E6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77F29"/>
    <w:multiLevelType w:val="hybridMultilevel"/>
    <w:tmpl w:val="BFF6F82C"/>
    <w:lvl w:ilvl="0" w:tplc="3A6490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54ABF"/>
    <w:multiLevelType w:val="hybridMultilevel"/>
    <w:tmpl w:val="D7D219AE"/>
    <w:lvl w:ilvl="0" w:tplc="17E4C9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424FB"/>
    <w:multiLevelType w:val="hybridMultilevel"/>
    <w:tmpl w:val="CFCA124A"/>
    <w:lvl w:ilvl="0" w:tplc="24DEA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B6684"/>
    <w:multiLevelType w:val="hybridMultilevel"/>
    <w:tmpl w:val="2AC8B906"/>
    <w:lvl w:ilvl="0" w:tplc="91B2F58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823F7"/>
    <w:multiLevelType w:val="hybridMultilevel"/>
    <w:tmpl w:val="1A3AA92E"/>
    <w:lvl w:ilvl="0" w:tplc="597AF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584184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114B83"/>
    <w:multiLevelType w:val="hybridMultilevel"/>
    <w:tmpl w:val="2AC8B906"/>
    <w:lvl w:ilvl="0" w:tplc="DAF80454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A12DE1"/>
    <w:multiLevelType w:val="hybridMultilevel"/>
    <w:tmpl w:val="999808CC"/>
    <w:lvl w:ilvl="0" w:tplc="15B40E6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CF1423"/>
    <w:multiLevelType w:val="hybridMultilevel"/>
    <w:tmpl w:val="6F243140"/>
    <w:lvl w:ilvl="0" w:tplc="15B40E62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1462E"/>
    <w:multiLevelType w:val="hybridMultilevel"/>
    <w:tmpl w:val="49B03874"/>
    <w:lvl w:ilvl="0" w:tplc="E09C71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A40FF"/>
    <w:multiLevelType w:val="hybridMultilevel"/>
    <w:tmpl w:val="756E61A2"/>
    <w:lvl w:ilvl="0" w:tplc="E09C71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417BD"/>
    <w:multiLevelType w:val="hybridMultilevel"/>
    <w:tmpl w:val="C5AE1B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ED1046"/>
    <w:multiLevelType w:val="hybridMultilevel"/>
    <w:tmpl w:val="FAE2475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AB2379"/>
    <w:multiLevelType w:val="hybridMultilevel"/>
    <w:tmpl w:val="44ACFF36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857BD"/>
    <w:multiLevelType w:val="hybridMultilevel"/>
    <w:tmpl w:val="A29A7C1C"/>
    <w:lvl w:ilvl="0" w:tplc="597AF1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AFE0CB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D72535"/>
    <w:multiLevelType w:val="hybridMultilevel"/>
    <w:tmpl w:val="1D964FD8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31B4C"/>
    <w:multiLevelType w:val="hybridMultilevel"/>
    <w:tmpl w:val="CD06F548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15B03D1"/>
    <w:multiLevelType w:val="hybridMultilevel"/>
    <w:tmpl w:val="CA6653E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3685C"/>
    <w:multiLevelType w:val="hybridMultilevel"/>
    <w:tmpl w:val="BF000114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E072D1"/>
    <w:multiLevelType w:val="hybridMultilevel"/>
    <w:tmpl w:val="19AE73B2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D739E"/>
    <w:multiLevelType w:val="hybridMultilevel"/>
    <w:tmpl w:val="7E180454"/>
    <w:lvl w:ilvl="0" w:tplc="1AAED63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74EF6"/>
    <w:multiLevelType w:val="hybridMultilevel"/>
    <w:tmpl w:val="161807E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5222B"/>
    <w:multiLevelType w:val="hybridMultilevel"/>
    <w:tmpl w:val="0B622440"/>
    <w:lvl w:ilvl="0" w:tplc="80E085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33"/>
  </w:num>
  <w:num w:numId="4">
    <w:abstractNumId w:val="12"/>
  </w:num>
  <w:num w:numId="5">
    <w:abstractNumId w:val="7"/>
  </w:num>
  <w:num w:numId="6">
    <w:abstractNumId w:val="1"/>
  </w:num>
  <w:num w:numId="7">
    <w:abstractNumId w:val="8"/>
  </w:num>
  <w:num w:numId="8">
    <w:abstractNumId w:val="39"/>
  </w:num>
  <w:num w:numId="9">
    <w:abstractNumId w:val="40"/>
  </w:num>
  <w:num w:numId="10">
    <w:abstractNumId w:val="11"/>
  </w:num>
  <w:num w:numId="11">
    <w:abstractNumId w:val="13"/>
  </w:num>
  <w:num w:numId="12">
    <w:abstractNumId w:val="34"/>
  </w:num>
  <w:num w:numId="13">
    <w:abstractNumId w:val="25"/>
  </w:num>
  <w:num w:numId="14">
    <w:abstractNumId w:val="10"/>
  </w:num>
  <w:num w:numId="15">
    <w:abstractNumId w:val="42"/>
  </w:num>
  <w:num w:numId="16">
    <w:abstractNumId w:val="6"/>
  </w:num>
  <w:num w:numId="17">
    <w:abstractNumId w:val="4"/>
  </w:num>
  <w:num w:numId="18">
    <w:abstractNumId w:val="32"/>
  </w:num>
  <w:num w:numId="19">
    <w:abstractNumId w:val="31"/>
  </w:num>
  <w:num w:numId="20">
    <w:abstractNumId w:val="3"/>
  </w:num>
  <w:num w:numId="21">
    <w:abstractNumId w:val="36"/>
  </w:num>
  <w:num w:numId="22">
    <w:abstractNumId w:val="21"/>
  </w:num>
  <w:num w:numId="23">
    <w:abstractNumId w:val="2"/>
  </w:num>
  <w:num w:numId="24">
    <w:abstractNumId w:val="29"/>
  </w:num>
  <w:num w:numId="25">
    <w:abstractNumId w:val="30"/>
  </w:num>
  <w:num w:numId="26">
    <w:abstractNumId w:val="0"/>
  </w:num>
  <w:num w:numId="27">
    <w:abstractNumId w:val="19"/>
  </w:num>
  <w:num w:numId="28">
    <w:abstractNumId w:val="22"/>
  </w:num>
  <w:num w:numId="29">
    <w:abstractNumId w:val="15"/>
  </w:num>
  <w:num w:numId="30">
    <w:abstractNumId w:val="37"/>
  </w:num>
  <w:num w:numId="31">
    <w:abstractNumId w:val="14"/>
  </w:num>
  <w:num w:numId="32">
    <w:abstractNumId w:val="35"/>
  </w:num>
  <w:num w:numId="33">
    <w:abstractNumId w:val="17"/>
  </w:num>
  <w:num w:numId="34">
    <w:abstractNumId w:val="18"/>
  </w:num>
  <w:num w:numId="35">
    <w:abstractNumId w:val="41"/>
  </w:num>
  <w:num w:numId="36">
    <w:abstractNumId w:val="9"/>
  </w:num>
  <w:num w:numId="37">
    <w:abstractNumId w:val="24"/>
  </w:num>
  <w:num w:numId="38">
    <w:abstractNumId w:val="26"/>
  </w:num>
  <w:num w:numId="39">
    <w:abstractNumId w:val="20"/>
  </w:num>
  <w:num w:numId="40">
    <w:abstractNumId w:val="28"/>
  </w:num>
  <w:num w:numId="41">
    <w:abstractNumId w:val="27"/>
  </w:num>
  <w:num w:numId="42">
    <w:abstractNumId w:val="23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64DDF"/>
    <w:rsid w:val="00003FBC"/>
    <w:rsid w:val="00037553"/>
    <w:rsid w:val="00046A47"/>
    <w:rsid w:val="00064DDF"/>
    <w:rsid w:val="000D6DC4"/>
    <w:rsid w:val="00103CFA"/>
    <w:rsid w:val="00295984"/>
    <w:rsid w:val="002C2C6E"/>
    <w:rsid w:val="002E1353"/>
    <w:rsid w:val="004D5899"/>
    <w:rsid w:val="005034F7"/>
    <w:rsid w:val="00522915"/>
    <w:rsid w:val="005418BA"/>
    <w:rsid w:val="005A5D0E"/>
    <w:rsid w:val="0062241B"/>
    <w:rsid w:val="006B58D9"/>
    <w:rsid w:val="006D5A46"/>
    <w:rsid w:val="0072199B"/>
    <w:rsid w:val="00734D49"/>
    <w:rsid w:val="00752C6E"/>
    <w:rsid w:val="00777E53"/>
    <w:rsid w:val="007D4279"/>
    <w:rsid w:val="008015B0"/>
    <w:rsid w:val="00817B47"/>
    <w:rsid w:val="008347FC"/>
    <w:rsid w:val="00847870"/>
    <w:rsid w:val="008C2A2E"/>
    <w:rsid w:val="008E2C3D"/>
    <w:rsid w:val="00915872"/>
    <w:rsid w:val="009B49F1"/>
    <w:rsid w:val="009B7DED"/>
    <w:rsid w:val="009D0C24"/>
    <w:rsid w:val="009D5056"/>
    <w:rsid w:val="00A02025"/>
    <w:rsid w:val="00A072A6"/>
    <w:rsid w:val="00B431CC"/>
    <w:rsid w:val="00C16275"/>
    <w:rsid w:val="00C37461"/>
    <w:rsid w:val="00C43B08"/>
    <w:rsid w:val="00C52427"/>
    <w:rsid w:val="00C57FDB"/>
    <w:rsid w:val="00C72116"/>
    <w:rsid w:val="00CB26D8"/>
    <w:rsid w:val="00D2608C"/>
    <w:rsid w:val="00D27B38"/>
    <w:rsid w:val="00DD6754"/>
    <w:rsid w:val="00E15ADD"/>
    <w:rsid w:val="00F244F4"/>
    <w:rsid w:val="00F44EBB"/>
    <w:rsid w:val="00FE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6BD7F5"/>
  <w15:docId w15:val="{C92DEFE5-FE50-4E6D-872B-7925E409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ITC Officina Sans Book" w:hAnsi="ITC Officina Sans Book"/>
      <w:noProof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ahoma" w:hAnsi="Tahoma" w:cs="Tahoma"/>
      <w:b/>
      <w:bCs/>
      <w:sz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Myriad Pro" w:hAnsi="Myriad Pro" w:cs="Tahoma"/>
      <w:b/>
      <w:bCs/>
      <w:sz w:val="3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sz w:val="20"/>
      <w:u w:val="single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Tahoma" w:hAnsi="Tahoma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18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418B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_\Nextcloud2\KjG\Vorlagen\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Tagesordnung</Template>
  <TotalTime>0</TotalTime>
  <Pages>1</Pages>
  <Words>16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Teamsitzung vom 05</vt:lpstr>
    </vt:vector>
  </TitlesOfParts>
  <Company>Wernau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Teamsitzung vom 05</dc:title>
  <dc:creator>paul kohler</dc:creator>
  <cp:lastModifiedBy>paul kohler</cp:lastModifiedBy>
  <cp:revision>1</cp:revision>
  <cp:lastPrinted>2008-11-28T12:29:00Z</cp:lastPrinted>
  <dcterms:created xsi:type="dcterms:W3CDTF">2020-10-18T13:40:00Z</dcterms:created>
  <dcterms:modified xsi:type="dcterms:W3CDTF">2020-10-18T13:41:00Z</dcterms:modified>
</cp:coreProperties>
</file>